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1E2F" w:rsidRPr="006D7056" w:rsidRDefault="00E41E2F" w:rsidP="006D7056">
      <w:pPr>
        <w:ind w:firstLineChars="300" w:firstLine="31680"/>
        <w:jc w:val="center"/>
        <w:rPr>
          <w:rFonts w:ascii="宋体" w:eastAsia="宋体" w:hAnsi="宋体"/>
          <w:sz w:val="36"/>
          <w:szCs w:val="36"/>
        </w:rPr>
      </w:pPr>
      <w:r w:rsidRPr="006D7056">
        <w:rPr>
          <w:rFonts w:ascii="宋体" w:eastAsia="宋体" w:hAnsi="宋体" w:hint="eastAsia"/>
          <w:sz w:val="36"/>
          <w:szCs w:val="36"/>
        </w:rPr>
        <w:t>初上井冈山</w:t>
      </w:r>
    </w:p>
    <w:p w:rsidR="00E41E2F" w:rsidRPr="006D7056" w:rsidRDefault="00E41E2F" w:rsidP="006D7056">
      <w:pPr>
        <w:ind w:firstLineChars="300" w:firstLine="31680"/>
        <w:rPr>
          <w:rFonts w:ascii="仿宋_GB2312" w:eastAsia="仿宋_GB2312"/>
          <w:sz w:val="36"/>
          <w:szCs w:val="36"/>
        </w:rPr>
      </w:pPr>
    </w:p>
    <w:p w:rsidR="00E41E2F" w:rsidRPr="006D7056" w:rsidRDefault="00E41E2F" w:rsidP="006D7056">
      <w:pPr>
        <w:ind w:firstLineChars="300" w:firstLine="31680"/>
        <w:rPr>
          <w:rFonts w:ascii="宋体" w:eastAsia="宋体" w:hAnsi="宋体"/>
          <w:sz w:val="28"/>
          <w:szCs w:val="28"/>
        </w:rPr>
      </w:pPr>
      <w:r w:rsidRPr="006D7056">
        <w:rPr>
          <w:rFonts w:ascii="宋体" w:eastAsia="宋体" w:hAnsi="宋体"/>
          <w:sz w:val="28"/>
          <w:szCs w:val="28"/>
        </w:rPr>
        <w:t>2021</w:t>
      </w:r>
      <w:r w:rsidRPr="006D7056">
        <w:rPr>
          <w:rFonts w:ascii="宋体" w:eastAsia="宋体" w:hAnsi="宋体" w:hint="eastAsia"/>
          <w:sz w:val="28"/>
          <w:szCs w:val="28"/>
        </w:rPr>
        <w:t>年</w:t>
      </w:r>
      <w:r w:rsidRPr="006D7056">
        <w:rPr>
          <w:rFonts w:ascii="宋体" w:eastAsia="宋体" w:hAnsi="宋体"/>
          <w:sz w:val="28"/>
          <w:szCs w:val="28"/>
        </w:rPr>
        <w:t>05</w:t>
      </w:r>
      <w:r w:rsidRPr="006D7056">
        <w:rPr>
          <w:rFonts w:ascii="宋体" w:eastAsia="宋体" w:hAnsi="宋体" w:hint="eastAsia"/>
          <w:sz w:val="28"/>
          <w:szCs w:val="28"/>
        </w:rPr>
        <w:t>月中旬，根据公司年度党建学习安排，我怀着朝圣的心情，来到了中国革命的摇篮井冈山。短短几天充实的现场沉浸式学习，让我如此近距离接触革命先辈的足迹，深入学习领会井冈山精神，感触颇深，下面是我的心的体会：</w:t>
      </w:r>
    </w:p>
    <w:p w:rsidR="00E41E2F" w:rsidRPr="006D7056" w:rsidRDefault="00E41E2F" w:rsidP="006D7056">
      <w:pPr>
        <w:ind w:firstLineChars="300" w:firstLine="31680"/>
        <w:rPr>
          <w:rFonts w:ascii="宋体" w:eastAsia="宋体" w:hAnsi="宋体"/>
          <w:sz w:val="28"/>
          <w:szCs w:val="28"/>
        </w:rPr>
      </w:pPr>
      <w:r w:rsidRPr="006D7056">
        <w:rPr>
          <w:rFonts w:ascii="宋体" w:eastAsia="宋体" w:hAnsi="宋体" w:hint="eastAsia"/>
          <w:sz w:val="28"/>
          <w:szCs w:val="28"/>
        </w:rPr>
        <w:t>初上井冈山是在夜晚</w:t>
      </w:r>
      <w:r w:rsidRPr="006D7056">
        <w:rPr>
          <w:rFonts w:ascii="宋体" w:eastAsia="宋体" w:hAnsi="宋体"/>
          <w:sz w:val="28"/>
          <w:szCs w:val="28"/>
        </w:rPr>
        <w:t>8</w:t>
      </w:r>
      <w:r w:rsidRPr="006D7056">
        <w:rPr>
          <w:rFonts w:ascii="宋体" w:eastAsia="宋体" w:hAnsi="宋体" w:hint="eastAsia"/>
          <w:sz w:val="28"/>
          <w:szCs w:val="28"/>
        </w:rPr>
        <w:t>点时分下了高速驶入山区，车窗外的山路边不断闪现一处处红光，细看原来是红色的火把状路灯，看着不刺眼，但又是那么的通红。又走了时许，“星星之火，可以燎原”几个红色大字矗立在山坡旁，心头一阵，革命烈士鲜血般红通通的星星之火引导我们已经靠近中国革命的圣地了，一天的车马劳顿立刻被触动至激动的心绪，抛至脑后。</w:t>
      </w:r>
    </w:p>
    <w:p w:rsidR="00E41E2F" w:rsidRPr="006D7056" w:rsidRDefault="00E41E2F" w:rsidP="006D7056">
      <w:pPr>
        <w:ind w:firstLineChars="300" w:firstLine="31680"/>
        <w:rPr>
          <w:rFonts w:ascii="宋体" w:eastAsia="宋体" w:hAnsi="宋体"/>
          <w:sz w:val="28"/>
          <w:szCs w:val="28"/>
        </w:rPr>
      </w:pPr>
      <w:r w:rsidRPr="006D7056">
        <w:rPr>
          <w:rFonts w:ascii="宋体" w:eastAsia="宋体" w:hAnsi="宋体" w:hint="eastAsia"/>
          <w:sz w:val="28"/>
          <w:szCs w:val="28"/>
        </w:rPr>
        <w:t>次日开班课程上，老师精彩讲述井冈山革命根据地创建的历史，毛泽东同志带领工农革命军一步步开辟井冈山革命根据地，克服种种困难上山、整顿队伍三湾改编、提出三大纪律、毛朱会师、反围剿游击战等，一幅幅画面通过老师的教授与历史图片的展现，深深印在学员的脑中。随后学习日程中我们攀登黄洋界哨口、参观小井红军医院等庄严肃穆的革命遗迹、走进井冈山革命烈士陵园敬献花圈重温入党誓词，通过老师实地现场教学，让我们不但对井冈山精神有了系统深入的了解，深刻体会坚定执着追理想，实事求是闯新路，艰苦奋斗攻难关，依靠群众求胜利的井冈山精神的真谛，更感受到了先烈们荡气回肠的英勇事迹，给予心灵深处以强烈的震撼，这种震撼将终身难忘！</w:t>
      </w:r>
    </w:p>
    <w:p w:rsidR="00E41E2F" w:rsidRPr="006D7056" w:rsidRDefault="00E41E2F" w:rsidP="006D7056">
      <w:pPr>
        <w:ind w:firstLineChars="300" w:firstLine="31680"/>
        <w:rPr>
          <w:rFonts w:ascii="宋体" w:eastAsia="宋体" w:hAnsi="宋体"/>
          <w:sz w:val="28"/>
          <w:szCs w:val="28"/>
        </w:rPr>
      </w:pPr>
      <w:r w:rsidRPr="006D7056">
        <w:rPr>
          <w:rFonts w:ascii="宋体" w:eastAsia="宋体" w:hAnsi="宋体" w:hint="eastAsia"/>
          <w:sz w:val="28"/>
          <w:szCs w:val="28"/>
        </w:rPr>
        <w:t>井冈山精神触动了我、感染了我，同时我也计划把井冈山精神带入工作中。在今后工作中，力争做到</w:t>
      </w:r>
    </w:p>
    <w:p w:rsidR="00E41E2F" w:rsidRPr="006D7056" w:rsidRDefault="00E41E2F" w:rsidP="006D7056">
      <w:pPr>
        <w:ind w:firstLineChars="300" w:firstLine="31680"/>
        <w:rPr>
          <w:rFonts w:ascii="宋体" w:eastAsia="宋体" w:hAnsi="宋体"/>
          <w:sz w:val="28"/>
          <w:szCs w:val="28"/>
        </w:rPr>
      </w:pPr>
      <w:r w:rsidRPr="006D7056">
        <w:rPr>
          <w:rFonts w:ascii="宋体" w:eastAsia="宋体" w:hAnsi="宋体"/>
          <w:sz w:val="28"/>
          <w:szCs w:val="28"/>
        </w:rPr>
        <w:t>1.</w:t>
      </w:r>
      <w:r w:rsidRPr="006D7056">
        <w:rPr>
          <w:rFonts w:ascii="宋体" w:eastAsia="宋体" w:hAnsi="宋体" w:hint="eastAsia"/>
          <w:sz w:val="28"/>
          <w:szCs w:val="28"/>
        </w:rPr>
        <w:t>坚定公司现关停传，走出去工作理念，打消原待安置、等安置消极守旧思想观念，积极学习提升个人能力，把握机遇，跟紧公司十四五规划发展脚步，快步走出去。</w:t>
      </w:r>
    </w:p>
    <w:p w:rsidR="00E41E2F" w:rsidRPr="006D7056" w:rsidRDefault="00E41E2F" w:rsidP="006D7056">
      <w:pPr>
        <w:ind w:firstLineChars="300" w:firstLine="31680"/>
        <w:rPr>
          <w:rFonts w:ascii="宋体" w:eastAsia="宋体" w:hAnsi="宋体"/>
          <w:sz w:val="28"/>
          <w:szCs w:val="28"/>
        </w:rPr>
      </w:pPr>
      <w:r w:rsidRPr="006D7056">
        <w:rPr>
          <w:rFonts w:ascii="宋体" w:eastAsia="宋体" w:hAnsi="宋体"/>
          <w:sz w:val="28"/>
          <w:szCs w:val="28"/>
        </w:rPr>
        <w:t>2.</w:t>
      </w:r>
      <w:r w:rsidRPr="006D7056">
        <w:rPr>
          <w:rFonts w:ascii="宋体" w:eastAsia="宋体" w:hAnsi="宋体" w:hint="eastAsia"/>
          <w:sz w:val="28"/>
          <w:szCs w:val="28"/>
        </w:rPr>
        <w:t>艰苦奋斗不断创新，在公司现面临困难的特殊时期，在兼顾担负做好新老厂及郑热三家公司工作的同时，寻求创新工作方式，节约工作时间成本，从而腾出精力更多投入到如何更快捷工作、如何帮助公司向前向远发展的创新研究中去。</w:t>
      </w:r>
    </w:p>
    <w:p w:rsidR="00E41E2F" w:rsidRDefault="00E41E2F" w:rsidP="006D7056">
      <w:pPr>
        <w:ind w:firstLineChars="300" w:firstLine="31680"/>
        <w:rPr>
          <w:rFonts w:ascii="宋体" w:eastAsia="宋体" w:hAnsi="宋体"/>
          <w:sz w:val="28"/>
          <w:szCs w:val="28"/>
        </w:rPr>
      </w:pPr>
      <w:r w:rsidRPr="006D7056">
        <w:rPr>
          <w:rFonts w:ascii="宋体" w:eastAsia="宋体" w:hAnsi="宋体"/>
          <w:sz w:val="28"/>
          <w:szCs w:val="28"/>
        </w:rPr>
        <w:t>3.</w:t>
      </w:r>
      <w:r w:rsidRPr="006D7056">
        <w:rPr>
          <w:rFonts w:ascii="宋体" w:eastAsia="宋体" w:hAnsi="宋体" w:hint="eastAsia"/>
          <w:sz w:val="28"/>
          <w:szCs w:val="28"/>
        </w:rPr>
        <w:t>模范带动保稳定，第一年的运行转关停，第二年的关停转走出去战略发布，第三年全面向十四五规划建设新项目努力走出去，三年的时间，公司战略思想的迅速提高转变，积极的人思想已随着公司的指导战略而逐渐提升。但仍有人继续停留在等的思想，越等思想越怠慢，对未来更充满惶恐，思想越不稳定。以身作则，带动引领身边人，积极转变思想，眼光放长远，同大家一起携手并进，砥砺前行。</w:t>
      </w:r>
    </w:p>
    <w:p w:rsidR="00E41E2F" w:rsidRDefault="00E41E2F" w:rsidP="006D7056">
      <w:pPr>
        <w:ind w:firstLineChars="300" w:firstLine="31680"/>
        <w:rPr>
          <w:rFonts w:ascii="宋体" w:eastAsia="宋体" w:hAnsi="宋体"/>
          <w:sz w:val="28"/>
          <w:szCs w:val="28"/>
        </w:rPr>
      </w:pPr>
    </w:p>
    <w:p w:rsidR="00E41E2F" w:rsidRPr="006D7056" w:rsidRDefault="00E41E2F" w:rsidP="006D7056">
      <w:pPr>
        <w:ind w:firstLineChars="300" w:firstLine="31680"/>
        <w:rPr>
          <w:rFonts w:ascii="宋体" w:eastAsia="宋体" w:hAnsi="宋体"/>
          <w:sz w:val="28"/>
          <w:szCs w:val="28"/>
        </w:rPr>
      </w:pPr>
    </w:p>
    <w:p w:rsidR="00E41E2F" w:rsidRPr="006D7056" w:rsidRDefault="00E41E2F" w:rsidP="006D7056">
      <w:pPr>
        <w:ind w:firstLineChars="1600" w:firstLine="31680"/>
        <w:rPr>
          <w:rFonts w:ascii="宋体" w:eastAsia="宋体" w:hAnsi="宋体" w:cs="微软雅黑"/>
          <w:sz w:val="28"/>
          <w:szCs w:val="28"/>
        </w:rPr>
      </w:pPr>
      <w:r w:rsidRPr="006D7056">
        <w:rPr>
          <w:rFonts w:ascii="宋体" w:eastAsia="宋体" w:hAnsi="宋体" w:hint="eastAsia"/>
          <w:sz w:val="28"/>
          <w:szCs w:val="28"/>
        </w:rPr>
        <w:t>管理支部</w:t>
      </w:r>
      <w:r w:rsidRPr="006D7056">
        <w:rPr>
          <w:rFonts w:ascii="宋体" w:eastAsia="宋体" w:hAnsi="宋体"/>
          <w:sz w:val="28"/>
          <w:szCs w:val="28"/>
        </w:rPr>
        <w:t xml:space="preserve"> </w:t>
      </w:r>
      <w:r w:rsidRPr="006D7056">
        <w:rPr>
          <w:rFonts w:ascii="宋体" w:eastAsia="宋体" w:hAnsi="宋体" w:hint="eastAsia"/>
          <w:sz w:val="28"/>
          <w:szCs w:val="28"/>
        </w:rPr>
        <w:t>张</w:t>
      </w:r>
      <w:r w:rsidRPr="006D7056">
        <w:rPr>
          <w:rFonts w:ascii="宋体" w:eastAsia="宋体" w:hAnsi="宋体" w:cs="微软雅黑" w:hint="eastAsia"/>
          <w:sz w:val="28"/>
          <w:szCs w:val="28"/>
        </w:rPr>
        <w:t>䶮</w:t>
      </w:r>
    </w:p>
    <w:p w:rsidR="00E41E2F" w:rsidRPr="006D7056" w:rsidRDefault="00E41E2F" w:rsidP="006D7056">
      <w:pPr>
        <w:ind w:firstLineChars="300" w:firstLine="31680"/>
        <w:rPr>
          <w:rFonts w:ascii="宋体" w:eastAsia="宋体" w:hAnsi="宋体"/>
          <w:sz w:val="28"/>
          <w:szCs w:val="28"/>
        </w:rPr>
      </w:pPr>
      <w:r w:rsidRPr="006D7056">
        <w:rPr>
          <w:rFonts w:ascii="宋体" w:eastAsia="宋体" w:hAnsi="宋体" w:cs="微软雅黑"/>
          <w:sz w:val="28"/>
          <w:szCs w:val="28"/>
        </w:rPr>
        <w:t xml:space="preserve">                        </w:t>
      </w:r>
      <w:smartTag w:uri="urn:schemas-microsoft-com:office:smarttags" w:element="chsdate">
        <w:smartTagPr>
          <w:attr w:name="IsROCDate" w:val="False"/>
          <w:attr w:name="IsLunarDate" w:val="False"/>
          <w:attr w:name="Day" w:val="01"/>
          <w:attr w:name="Month" w:val="06"/>
          <w:attr w:name="Year" w:val="2021"/>
        </w:smartTagPr>
        <w:r w:rsidRPr="006D7056">
          <w:rPr>
            <w:rFonts w:ascii="宋体" w:eastAsia="宋体" w:hAnsi="宋体" w:cs="微软雅黑"/>
            <w:sz w:val="28"/>
            <w:szCs w:val="28"/>
          </w:rPr>
          <w:t>2021</w:t>
        </w:r>
        <w:r w:rsidRPr="006D7056">
          <w:rPr>
            <w:rFonts w:ascii="宋体" w:eastAsia="宋体" w:hAnsi="宋体" w:cs="微软雅黑" w:hint="eastAsia"/>
            <w:sz w:val="28"/>
            <w:szCs w:val="28"/>
          </w:rPr>
          <w:t>年</w:t>
        </w:r>
        <w:r w:rsidRPr="006D7056">
          <w:rPr>
            <w:rFonts w:ascii="宋体" w:eastAsia="宋体" w:hAnsi="宋体" w:cs="微软雅黑"/>
            <w:sz w:val="28"/>
            <w:szCs w:val="28"/>
          </w:rPr>
          <w:t>06</w:t>
        </w:r>
        <w:r w:rsidRPr="006D7056">
          <w:rPr>
            <w:rFonts w:ascii="宋体" w:eastAsia="宋体" w:hAnsi="宋体" w:cs="微软雅黑" w:hint="eastAsia"/>
            <w:sz w:val="28"/>
            <w:szCs w:val="28"/>
          </w:rPr>
          <w:t>月</w:t>
        </w:r>
        <w:r w:rsidRPr="006D7056">
          <w:rPr>
            <w:rFonts w:ascii="宋体" w:eastAsia="宋体" w:hAnsi="宋体" w:cs="微软雅黑"/>
            <w:sz w:val="28"/>
            <w:szCs w:val="28"/>
          </w:rPr>
          <w:t>01</w:t>
        </w:r>
        <w:r w:rsidRPr="006D7056">
          <w:rPr>
            <w:rFonts w:ascii="宋体" w:eastAsia="宋体" w:hAnsi="宋体" w:cs="微软雅黑" w:hint="eastAsia"/>
            <w:sz w:val="28"/>
            <w:szCs w:val="28"/>
          </w:rPr>
          <w:t>日</w:t>
        </w:r>
      </w:smartTag>
    </w:p>
    <w:sectPr w:rsidR="00E41E2F" w:rsidRPr="006D7056" w:rsidSect="005C71C4">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等线">
    <w:altName w:val="宋体"/>
    <w:panose1 w:val="00000000000000000000"/>
    <w:charset w:val="86"/>
    <w:family w:val="auto"/>
    <w:notTrueType/>
    <w:pitch w:val="variable"/>
    <w:sig w:usb0="00000001" w:usb1="080E0000" w:usb2="00000010" w:usb3="00000000" w:csb0="00040000" w:csb1="00000000"/>
  </w:font>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仿宋_GB2312">
    <w:panose1 w:val="02010609030101010101"/>
    <w:charset w:val="86"/>
    <w:family w:val="modern"/>
    <w:pitch w:val="fixed"/>
    <w:sig w:usb0="00000001" w:usb1="080E0000" w:usb2="00000010" w:usb3="00000000" w:csb0="00040000" w:csb1="00000000"/>
  </w:font>
  <w:font w:name="微软雅黑">
    <w:panose1 w:val="020B0503020204020204"/>
    <w:charset w:val="86"/>
    <w:family w:val="swiss"/>
    <w:notTrueType/>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011EA"/>
    <w:rsid w:val="00090022"/>
    <w:rsid w:val="000F5229"/>
    <w:rsid w:val="001E2399"/>
    <w:rsid w:val="00212F3A"/>
    <w:rsid w:val="00231F8D"/>
    <w:rsid w:val="002416C1"/>
    <w:rsid w:val="003179C5"/>
    <w:rsid w:val="003D2D8C"/>
    <w:rsid w:val="00462430"/>
    <w:rsid w:val="005C71C4"/>
    <w:rsid w:val="00613436"/>
    <w:rsid w:val="006773CD"/>
    <w:rsid w:val="006A5CE7"/>
    <w:rsid w:val="006D7056"/>
    <w:rsid w:val="00714238"/>
    <w:rsid w:val="008C52CB"/>
    <w:rsid w:val="008D10C4"/>
    <w:rsid w:val="008F679C"/>
    <w:rsid w:val="009011EA"/>
    <w:rsid w:val="009071E1"/>
    <w:rsid w:val="00912340"/>
    <w:rsid w:val="00946ACD"/>
    <w:rsid w:val="00965815"/>
    <w:rsid w:val="009A6992"/>
    <w:rsid w:val="00A3515B"/>
    <w:rsid w:val="00D65BE6"/>
    <w:rsid w:val="00E41E2F"/>
    <w:rsid w:val="00E72F56"/>
    <w:rsid w:val="00E75732"/>
    <w:rsid w:val="00E75A62"/>
    <w:rsid w:val="00EF3E63"/>
    <w:rsid w:val="00F83425"/>
    <w:rsid w:val="00FB320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sdate"/>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等线" w:eastAsia="等线" w:hAnsi="等线"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C71C4"/>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8C52CB"/>
    <w:pPr>
      <w:ind w:firstLineChars="200" w:firstLine="420"/>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104</TotalTime>
  <Pages>2</Pages>
  <Words>152</Words>
  <Characters>873</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 言</dc:creator>
  <cp:keywords/>
  <dc:description/>
  <cp:lastModifiedBy>赵子谦</cp:lastModifiedBy>
  <cp:revision>23</cp:revision>
  <dcterms:created xsi:type="dcterms:W3CDTF">2021-06-01T07:02:00Z</dcterms:created>
  <dcterms:modified xsi:type="dcterms:W3CDTF">2021-06-24T01:35:00Z</dcterms:modified>
</cp:coreProperties>
</file>